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077" w:rsidRDefault="003179FE">
      <w:pPr>
        <w:pStyle w:val="Standard"/>
        <w:spacing w:line="400" w:lineRule="exact"/>
        <w:jc w:val="center"/>
      </w:pPr>
      <w:bookmarkStart w:id="0" w:name="_GoBack"/>
      <w:bookmarkEnd w:id="0"/>
      <w:r>
        <w:rPr>
          <w:rFonts w:ascii="標楷體" w:eastAsia="標楷體" w:hAnsi="標楷體" w:cs="標楷體"/>
          <w:color w:val="000000"/>
          <w:sz w:val="40"/>
          <w:szCs w:val="40"/>
        </w:rPr>
        <w:t>教育部國教署高級中等教育組（課程及教學科）商借教師簡歷表</w:t>
      </w:r>
    </w:p>
    <w:p w:rsidR="00727077" w:rsidRDefault="003179FE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一、個人基本資料：</w:t>
      </w:r>
    </w:p>
    <w:tbl>
      <w:tblPr>
        <w:tblW w:w="8372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1185"/>
        <w:gridCol w:w="1863"/>
        <w:gridCol w:w="1043"/>
        <w:gridCol w:w="2466"/>
      </w:tblGrid>
      <w:tr w:rsidR="00727077">
        <w:trPr>
          <w:cantSplit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widowControl/>
              <w:snapToGrid w:val="0"/>
              <w:jc w:val="center"/>
              <w:rPr>
                <w:rFonts w:ascii="新細明體, PMingLiU" w:hAnsi="新細明體, PMingLiU" w:cs="新細明體, PMingLiU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服務學校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職  稱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□主任□組長□教師</w:t>
            </w:r>
          </w:p>
        </w:tc>
      </w:tr>
      <w:tr w:rsidR="00727077"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rPr>
                <w:rFonts w:hint="eastAsia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姓    名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性  別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□男□女</w:t>
            </w:r>
          </w:p>
        </w:tc>
      </w:tr>
      <w:tr w:rsidR="00727077"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rPr>
                <w:rFonts w:hint="eastAsia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E-MAIL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727077"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rPr>
                <w:rFonts w:hint="eastAsia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通訊地址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cantSplit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rPr>
                <w:rFonts w:hint="eastAsia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聯絡電話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（M）           （H）</w:t>
            </w:r>
          </w:p>
        </w:tc>
      </w:tr>
    </w:tbl>
    <w:p w:rsidR="00727077" w:rsidRDefault="003179FE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二、學歷：</w:t>
      </w:r>
    </w:p>
    <w:tbl>
      <w:tblPr>
        <w:tblW w:w="82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44"/>
      </w:tblGrid>
      <w:tr w:rsidR="00727077">
        <w:trPr>
          <w:trHeight w:hRule="exact" w:val="6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院系科組別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起訖時間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畢（肄）業</w:t>
            </w:r>
          </w:p>
        </w:tc>
      </w:tr>
      <w:tr w:rsidR="00727077"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727077" w:rsidRDefault="003179FE">
      <w:pPr>
        <w:pStyle w:val="Standard"/>
        <w:spacing w:line="400" w:lineRule="exact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三、經歷：</w:t>
      </w:r>
    </w:p>
    <w:tbl>
      <w:tblPr>
        <w:tblW w:w="83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33"/>
      </w:tblGrid>
      <w:tr w:rsidR="00727077">
        <w:trPr>
          <w:trHeight w:hRule="exact" w:val="795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起訖時間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教學年資</w:t>
            </w:r>
          </w:p>
        </w:tc>
      </w:tr>
      <w:tr w:rsidR="00727077"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727077"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727077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727077" w:rsidRDefault="003179FE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四、專長(或證照)</w:t>
      </w:r>
    </w:p>
    <w:tbl>
      <w:tblPr>
        <w:tblW w:w="8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34"/>
      </w:tblGrid>
      <w:tr w:rsidR="00727077"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727077"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727077" w:rsidRDefault="003179FE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五、特殊事蹟</w:t>
      </w:r>
    </w:p>
    <w:tbl>
      <w:tblPr>
        <w:tblW w:w="8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34"/>
      </w:tblGrid>
      <w:tr w:rsidR="00727077"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3179FE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</w:t>
            </w:r>
          </w:p>
        </w:tc>
      </w:tr>
      <w:tr w:rsidR="00727077"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727077"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27077" w:rsidRDefault="00727077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</w:tbl>
    <w:p w:rsidR="00727077" w:rsidRDefault="003179FE">
      <w:pPr>
        <w:pStyle w:val="Textbodyindent"/>
        <w:ind w:left="0"/>
      </w:pPr>
      <w:r>
        <w:rPr>
          <w:rFonts w:ascii="標楷體" w:eastAsia="標楷體" w:hAnsi="標楷體" w:cs="標楷體"/>
          <w:color w:val="000000"/>
        </w:rPr>
        <w:lastRenderedPageBreak/>
        <w:t>六、自傳(約600字)</w:t>
      </w:r>
    </w:p>
    <w:tbl>
      <w:tblPr>
        <w:tblW w:w="8372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72"/>
      </w:tblGrid>
      <w:tr w:rsidR="00727077">
        <w:trPr>
          <w:cantSplit/>
        </w:trPr>
        <w:tc>
          <w:tcPr>
            <w:tcW w:w="8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27077" w:rsidRDefault="003179F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　</w:t>
            </w: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:rsidR="00727077" w:rsidRDefault="00727077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727077" w:rsidRDefault="00727077">
      <w:pPr>
        <w:pStyle w:val="Standard"/>
        <w:spacing w:line="400" w:lineRule="exact"/>
      </w:pPr>
    </w:p>
    <w:sectPr w:rsidR="00727077">
      <w:pgSz w:w="11906" w:h="16838"/>
      <w:pgMar w:top="719" w:right="1558" w:bottom="539" w:left="1800" w:header="720" w:footer="720" w:gutter="0"/>
      <w:cols w:space="720"/>
      <w:docGrid w:type="lines" w:linePitch="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55B" w:rsidRDefault="004F555B">
      <w:pPr>
        <w:rPr>
          <w:rFonts w:hint="eastAsia"/>
        </w:rPr>
      </w:pPr>
      <w:r>
        <w:separator/>
      </w:r>
    </w:p>
  </w:endnote>
  <w:endnote w:type="continuationSeparator" w:id="0">
    <w:p w:rsidR="004F555B" w:rsidRDefault="004F55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55B" w:rsidRDefault="004F555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F555B" w:rsidRDefault="004F55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E8"/>
    <w:rsid w:val="003179FE"/>
    <w:rsid w:val="004F555B"/>
    <w:rsid w:val="00727077"/>
    <w:rsid w:val="008212E8"/>
    <w:rsid w:val="0088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48F916-9424-46C3-9212-6BADCDA5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本文縮排 字元"/>
    <w:rPr>
      <w:rFonts w:eastAsia="新細明體, PMingLiU"/>
      <w:kern w:val="3"/>
      <w:sz w:val="24"/>
      <w:szCs w:val="24"/>
      <w:lang w:val="en-US" w:eastAsia="zh-TW" w:bidi="ar-SA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pinc\Documents\&#33258;&#35330;%20Office%20&#31684;&#26412;\&#21830;&#20511;&#25945;&#24107;&#31777;&#27511;&#34920;_1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商借教師簡歷表_1</Template>
  <TotalTime>0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creator>邱易斌</dc:creator>
  <cp:lastModifiedBy>邱易斌</cp:lastModifiedBy>
  <cp:revision>1</cp:revision>
  <cp:lastPrinted>2017-04-11T16:58:00Z</cp:lastPrinted>
  <dcterms:created xsi:type="dcterms:W3CDTF">2022-04-19T13:12:00Z</dcterms:created>
  <dcterms:modified xsi:type="dcterms:W3CDTF">2022-04-19T13:12:00Z</dcterms:modified>
</cp:coreProperties>
</file>